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46625E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46625E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46625E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81071">
        <w:trPr>
          <w:trHeight w:val="894"/>
        </w:trPr>
        <w:tc>
          <w:tcPr>
            <w:tcW w:w="2042" w:type="pct"/>
            <w:vAlign w:val="bottom"/>
          </w:tcPr>
          <w:p w14:paraId="761002CD" w14:textId="06E9A229" w:rsidR="00E81071" w:rsidRDefault="00E81071" w:rsidP="00A85EA0">
            <w:pPr>
              <w:pStyle w:val="Wcicienormalne"/>
            </w:pPr>
            <w:r>
              <w:t xml:space="preserve">Nazwa Kompleksu            </w:t>
            </w:r>
          </w:p>
          <w:p w14:paraId="472549F7" w14:textId="5DBB509A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64C58725" w:rsidR="000172E5" w:rsidRPr="00846B76" w:rsidRDefault="00E81071" w:rsidP="00311D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DE8437" wp14:editId="79D5F5A4">
                      <wp:simplePos x="0" y="0"/>
                      <wp:positionH relativeFrom="column">
                        <wp:posOffset>-83820</wp:posOffset>
                      </wp:positionH>
                      <wp:positionV relativeFrom="paragraph">
                        <wp:posOffset>-10795</wp:posOffset>
                      </wp:positionV>
                      <wp:extent cx="3398520" cy="0"/>
                      <wp:effectExtent l="0" t="0" r="0" b="0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985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87F1B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6pt,-.85pt" to="261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46625E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07B006B8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ED9C6" w14:textId="77777777" w:rsidR="0046625E" w:rsidRDefault="0046625E" w:rsidP="000172E5">
      <w:pPr>
        <w:spacing w:after="0" w:line="240" w:lineRule="auto"/>
      </w:pPr>
      <w:r>
        <w:separator/>
      </w:r>
    </w:p>
  </w:endnote>
  <w:endnote w:type="continuationSeparator" w:id="0">
    <w:p w14:paraId="03DADCF6" w14:textId="77777777" w:rsidR="0046625E" w:rsidRDefault="0046625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578F7E-0A02-4A99-9662-BF6EDA55792F}"/>
    <w:embedBold r:id="rId2" w:fontKey="{3182C884-805E-4E99-9104-523265ABF9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96493F0-DE72-4EED-BCA3-FB7ACF8888DA}"/>
    <w:embedBold r:id="rId4" w:fontKey="{5478374F-A2CC-4274-ACD2-5FEDD550AE00}"/>
    <w:embedItalic r:id="rId5" w:fontKey="{91785662-CEB4-42E2-B59F-1AC04D671DA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E744022-F01D-4728-8685-A9C4D62C2E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CC62F08-F0B1-4C7B-8A7A-1BC429678E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9C31C06-D935-465E-879E-1106B8175F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B66EB" w14:textId="77777777" w:rsidR="0046625E" w:rsidRDefault="0046625E" w:rsidP="000172E5">
      <w:pPr>
        <w:spacing w:after="0" w:line="240" w:lineRule="auto"/>
      </w:pPr>
      <w:r>
        <w:separator/>
      </w:r>
    </w:p>
  </w:footnote>
  <w:footnote w:type="continuationSeparator" w:id="0">
    <w:p w14:paraId="7494B963" w14:textId="77777777" w:rsidR="0046625E" w:rsidRDefault="0046625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34B6A3EB" w:rsidR="00B337A2" w:rsidRPr="00F71B2C" w:rsidRDefault="00392BF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Nadleśnictwo </w:t>
          </w:r>
          <w:r w:rsidR="00FB2267">
            <w:rPr>
              <w:color w:val="333333" w:themeColor="accent6" w:themeShade="80"/>
              <w:sz w:val="30"/>
              <w:szCs w:val="30"/>
            </w:rPr>
            <w:t>Pieńsk</w:t>
          </w:r>
          <w:r>
            <w:rPr>
              <w:color w:val="333333" w:themeColor="accent6" w:themeShade="80"/>
              <w:sz w:val="30"/>
              <w:szCs w:val="30"/>
            </w:rPr>
            <w:t xml:space="preserve"> – </w:t>
          </w:r>
          <w:r w:rsidR="00FB2267">
            <w:rPr>
              <w:color w:val="333333" w:themeColor="accent6" w:themeShade="80"/>
              <w:sz w:val="30"/>
              <w:szCs w:val="30"/>
            </w:rPr>
            <w:t xml:space="preserve">Kompleks </w:t>
          </w:r>
          <w:r w:rsidR="00E81071">
            <w:rPr>
              <w:color w:val="333333" w:themeColor="accent6" w:themeShade="80"/>
              <w:sz w:val="30"/>
              <w:szCs w:val="30"/>
            </w:rPr>
            <w:t>Trzciniec</w:t>
          </w:r>
          <w:r w:rsidR="00FB2267">
            <w:rPr>
              <w:color w:val="333333" w:themeColor="accent6" w:themeShade="80"/>
              <w:sz w:val="30"/>
              <w:szCs w:val="30"/>
            </w:rPr>
            <w:t xml:space="preserve"> i Kompleks </w:t>
          </w:r>
          <w:r w:rsidR="00E81071">
            <w:rPr>
              <w:color w:val="333333" w:themeColor="accent6" w:themeShade="80"/>
              <w:sz w:val="30"/>
              <w:szCs w:val="30"/>
            </w:rPr>
            <w:t>Bogatynia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B1ED9"/>
    <w:rsid w:val="003C3EF4"/>
    <w:rsid w:val="003E6FB2"/>
    <w:rsid w:val="003F0847"/>
    <w:rsid w:val="0040090B"/>
    <w:rsid w:val="00423BF2"/>
    <w:rsid w:val="00454F2C"/>
    <w:rsid w:val="0046302A"/>
    <w:rsid w:val="0046625E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81071"/>
    <w:rsid w:val="00EB3B58"/>
    <w:rsid w:val="00EC7359"/>
    <w:rsid w:val="00EE3054"/>
    <w:rsid w:val="00F00606"/>
    <w:rsid w:val="00F01256"/>
    <w:rsid w:val="00F61265"/>
    <w:rsid w:val="00F71B2C"/>
    <w:rsid w:val="00FB226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3E5904"/>
    <w:rsid w:val="00413332"/>
    <w:rsid w:val="0043313D"/>
    <w:rsid w:val="005A160A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95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2021-03-18T12:14:00Z</dcterms:created>
  <dcterms:modified xsi:type="dcterms:W3CDTF">2021-04-28T06:33:00Z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